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</w:t>
      </w:r>
      <w:r w:rsidR="00B173A4">
        <w:rPr>
          <w:b/>
          <w:lang w:val="en-US"/>
        </w:rPr>
        <w:t>ADM-</w:t>
      </w:r>
      <w:r>
        <w:rPr>
          <w:rFonts w:hint="eastAsia"/>
          <w:b/>
          <w:lang w:val="en-US"/>
        </w:rPr>
        <w:t>00</w:t>
      </w:r>
      <w:r w:rsidR="00B173A4">
        <w:rPr>
          <w:b/>
          <w:lang w:val="en-US"/>
        </w:rPr>
        <w:t>1</w:t>
      </w:r>
      <w:r w:rsidR="005A759A">
        <w:rPr>
          <w:rFonts w:hint="eastAsia"/>
          <w:b/>
          <w:lang w:val="en-US"/>
        </w:rPr>
        <w:t>rev1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B173A4">
        <w:rPr>
          <w:lang w:val="en-US"/>
        </w:rPr>
        <w:t>N/A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Default="00B173A4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rFonts w:hint="eastAsia"/>
          <w:sz w:val="28"/>
          <w:szCs w:val="28"/>
        </w:rPr>
        <w:t xml:space="preserve">Draft </w:t>
      </w:r>
      <w:r w:rsidRPr="00522361">
        <w:rPr>
          <w:rFonts w:hint="eastAsia"/>
          <w:sz w:val="28"/>
          <w:szCs w:val="28"/>
        </w:rPr>
        <w:t>Schedule of the 1</w:t>
      </w:r>
      <w:r>
        <w:rPr>
          <w:sz w:val="28"/>
          <w:szCs w:val="28"/>
        </w:rPr>
        <w:t>6</w:t>
      </w:r>
      <w:r w:rsidRPr="00522361">
        <w:rPr>
          <w:rFonts w:hint="eastAsia"/>
          <w:sz w:val="28"/>
          <w:szCs w:val="28"/>
          <w:vertAlign w:val="superscript"/>
        </w:rPr>
        <w:t>th</w:t>
      </w:r>
      <w:r w:rsidRPr="00522361">
        <w:rPr>
          <w:rFonts w:hint="eastAsia"/>
          <w:sz w:val="28"/>
          <w:szCs w:val="28"/>
        </w:rPr>
        <w:t xml:space="preserve"> IARU Region 3 Conference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1636"/>
        <w:gridCol w:w="1671"/>
        <w:gridCol w:w="1636"/>
        <w:gridCol w:w="1622"/>
      </w:tblGrid>
      <w:tr w:rsidR="00B173A4" w:rsidRPr="00B173A4" w:rsidTr="00B173A4">
        <w:trPr>
          <w:trHeight w:val="363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Day 1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Day 2</w:t>
            </w:r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Day 3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Day 4</w:t>
            </w:r>
          </w:p>
        </w:tc>
        <w:tc>
          <w:tcPr>
            <w:tcW w:w="162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Day 5</w:t>
            </w:r>
          </w:p>
        </w:tc>
      </w:tr>
      <w:tr w:rsidR="00B173A4" w:rsidRPr="00B173A4" w:rsidTr="00B173A4">
        <w:trPr>
          <w:trHeight w:val="726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12 October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Monday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13 October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Tuesday</w:t>
            </w:r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14 October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Wednesday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15 October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Thursday</w:t>
            </w:r>
          </w:p>
        </w:tc>
        <w:tc>
          <w:tcPr>
            <w:tcW w:w="162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16 October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Friday</w:t>
            </w:r>
          </w:p>
        </w:tc>
      </w:tr>
      <w:tr w:rsidR="00B173A4" w:rsidRPr="00B173A4" w:rsidTr="00B173A4">
        <w:trPr>
          <w:trHeight w:val="3619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09:00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10:30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Opening Ceremony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and Group Photograph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(Griya Agung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Ball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12: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Plenary 1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09:00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Plenary 2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12: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09:00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Plenary 3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12: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09:00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Plenary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4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10: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12: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Plenary 5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</w:tc>
        <w:tc>
          <w:tcPr>
            <w:tcW w:w="1622" w:type="dxa"/>
            <w:vMerge w:val="restart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Full Day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Excursion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Including Dinner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</w:tr>
      <w:tr w:rsidR="00B173A4" w:rsidRPr="00B173A4" w:rsidTr="00B173A4">
        <w:trPr>
          <w:trHeight w:val="348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Lunch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Lunch</w:t>
            </w:r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Lunch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Lunch</w:t>
            </w:r>
          </w:p>
        </w:tc>
        <w:tc>
          <w:tcPr>
            <w:tcW w:w="1622" w:type="dxa"/>
            <w:vMerge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</w:tr>
      <w:tr w:rsidR="00B173A4" w:rsidRPr="00B173A4" w:rsidTr="00B173A4">
        <w:trPr>
          <w:trHeight w:val="3463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4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WG-1 (TBD)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WG-2 (T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BD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6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6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17: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4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16: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6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17: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4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Working Groups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16: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6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17: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Finance Committee Meeting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(T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BD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4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Plenary 6 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15: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16: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Tea/Coffee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6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17: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3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0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Closing Ceremony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(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Denpasar Room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)</w:t>
            </w:r>
          </w:p>
        </w:tc>
        <w:tc>
          <w:tcPr>
            <w:tcW w:w="1622" w:type="dxa"/>
            <w:vMerge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</w:tr>
      <w:tr w:rsidR="00B173A4" w:rsidRPr="00B173A4" w:rsidTr="00B173A4">
        <w:trPr>
          <w:trHeight w:val="1104"/>
        </w:trPr>
        <w:tc>
          <w:tcPr>
            <w:tcW w:w="168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9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Welcome Dinner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Hosted by ORARI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9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Dinner</w:t>
            </w:r>
          </w:p>
          <w:p w:rsidR="00B173A4" w:rsidRDefault="00B173A4" w:rsidP="005A759A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 xml:space="preserve">Hosted by </w:t>
            </w:r>
          </w:p>
          <w:p w:rsidR="005A759A" w:rsidRPr="00B173A4" w:rsidRDefault="005A759A" w:rsidP="005A759A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J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ARL</w:t>
            </w:r>
            <w:bookmarkStart w:id="1" w:name="_GoBack"/>
            <w:bookmarkEnd w:id="1"/>
          </w:p>
        </w:tc>
        <w:tc>
          <w:tcPr>
            <w:tcW w:w="1671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9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Reception</w:t>
            </w:r>
          </w:p>
          <w:p w:rsidR="00B173A4" w:rsidRPr="00B173A4" w:rsidRDefault="00B173A4" w:rsidP="005A759A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 xml:space="preserve">Hosted by </w:t>
            </w:r>
            <w:r w:rsidR="005A759A"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IARU</w:t>
            </w:r>
          </w:p>
        </w:tc>
        <w:tc>
          <w:tcPr>
            <w:tcW w:w="1636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</w:p>
        </w:tc>
        <w:tc>
          <w:tcPr>
            <w:tcW w:w="1622" w:type="dxa"/>
          </w:tcPr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1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9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: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0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0 </w:t>
            </w:r>
            <w:r w:rsidRPr="00B173A4"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  <w:t>–</w:t>
            </w: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 xml:space="preserve"> </w:t>
            </w:r>
          </w:p>
          <w:p w:rsidR="00B173A4" w:rsidRPr="00B173A4" w:rsidRDefault="00B173A4" w:rsidP="00B173A4">
            <w:pPr>
              <w:widowControl w:val="0"/>
              <w:jc w:val="center"/>
              <w:rPr>
                <w:rFonts w:ascii="Century" w:eastAsia="ＭＳ 明朝" w:hAnsi="Century"/>
                <w:kern w:val="2"/>
                <w:sz w:val="21"/>
                <w:szCs w:val="21"/>
                <w:lang w:eastAsia="ja-JP"/>
              </w:rPr>
            </w:pPr>
            <w:r w:rsidRPr="00B173A4">
              <w:rPr>
                <w:rFonts w:ascii="Century" w:eastAsia="ＭＳ 明朝" w:hAnsi="Century" w:hint="eastAsia"/>
                <w:kern w:val="2"/>
                <w:sz w:val="21"/>
                <w:szCs w:val="21"/>
                <w:lang w:eastAsia="ja-JP"/>
              </w:rPr>
              <w:t>Farewell Dinner</w:t>
            </w:r>
          </w:p>
        </w:tc>
      </w:tr>
    </w:tbl>
    <w:p w:rsidR="00156D1D" w:rsidRPr="00B173A4" w:rsidRDefault="00B173A4" w:rsidP="00B173A4">
      <w:pPr>
        <w:widowControl w:val="0"/>
        <w:spacing w:beforeLines="50" w:before="120"/>
        <w:jc w:val="center"/>
        <w:rPr>
          <w:rFonts w:ascii="Century" w:eastAsia="ＭＳ 明朝" w:hAnsi="Century"/>
          <w:kern w:val="2"/>
          <w:sz w:val="21"/>
          <w:szCs w:val="21"/>
          <w:lang w:eastAsia="ja-JP"/>
        </w:rPr>
      </w:pPr>
      <w:r w:rsidRPr="00B173A4">
        <w:rPr>
          <w:rFonts w:ascii="Century" w:eastAsia="ＭＳ 明朝" w:hAnsi="Century" w:hint="eastAsia"/>
          <w:kern w:val="2"/>
          <w:sz w:val="21"/>
          <w:szCs w:val="21"/>
          <w:lang w:eastAsia="ja-JP"/>
        </w:rPr>
        <w:t>WG-1: Policy Matters</w:t>
      </w:r>
      <w:r w:rsidRPr="00B173A4">
        <w:rPr>
          <w:rFonts w:ascii="Century" w:eastAsia="ＭＳ 明朝" w:hAnsi="Century" w:hint="eastAsia"/>
          <w:kern w:val="2"/>
          <w:sz w:val="21"/>
          <w:szCs w:val="21"/>
          <w:lang w:eastAsia="ja-JP"/>
        </w:rPr>
        <w:tab/>
        <w:t>WG-2: Operational and Technical Matters</w:t>
      </w:r>
      <w:r w:rsidRPr="00B173A4">
        <w:rPr>
          <w:rFonts w:ascii="Century" w:eastAsia="ＭＳ 明朝" w:hAnsi="Century" w:hint="eastAsia"/>
          <w:kern w:val="2"/>
          <w:sz w:val="21"/>
          <w:szCs w:val="21"/>
          <w:lang w:eastAsia="ja-JP"/>
        </w:rPr>
        <w:tab/>
        <w:t>WG-3:</w:t>
      </w:r>
      <w:r w:rsidRPr="00B173A4">
        <w:rPr>
          <w:rFonts w:ascii="Century" w:eastAsia="ＭＳ 明朝" w:hAnsi="Century"/>
          <w:kern w:val="2"/>
          <w:sz w:val="21"/>
          <w:szCs w:val="21"/>
          <w:lang w:eastAsia="ja-JP"/>
        </w:rPr>
        <w:t xml:space="preserve"> ???</w:t>
      </w:r>
    </w:p>
    <w:sectPr w:rsidR="00156D1D" w:rsidRPr="00B173A4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BF5" w:rsidRDefault="00664BF5">
      <w:r>
        <w:separator/>
      </w:r>
    </w:p>
  </w:endnote>
  <w:endnote w:type="continuationSeparator" w:id="0">
    <w:p w:rsidR="00664BF5" w:rsidRDefault="00664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BF5" w:rsidRDefault="00664BF5">
      <w:r>
        <w:separator/>
      </w:r>
    </w:p>
  </w:footnote>
  <w:footnote w:type="continuationSeparator" w:id="0">
    <w:p w:rsidR="00664BF5" w:rsidRDefault="00664B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B173A4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9A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5A759A"/>
    <w:rsid w:val="00607E2B"/>
    <w:rsid w:val="00623CE1"/>
    <w:rsid w:val="0063062B"/>
    <w:rsid w:val="00637BE5"/>
    <w:rsid w:val="00664BF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173A4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23F9A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27A7B1-3811-4D4B-B1DD-F40B862D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Downloads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</TotalTime>
  <Pages>1</Pages>
  <Words>214</Words>
  <Characters>1307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Ken Yamamoto</cp:lastModifiedBy>
  <cp:revision>2</cp:revision>
  <cp:lastPrinted>2009-02-17T09:56:00Z</cp:lastPrinted>
  <dcterms:created xsi:type="dcterms:W3CDTF">2015-09-23T06:43:00Z</dcterms:created>
  <dcterms:modified xsi:type="dcterms:W3CDTF">2015-09-23T06:43:00Z</dcterms:modified>
</cp:coreProperties>
</file>